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9D" w:rsidRPr="0037700B" w:rsidRDefault="00CB6B9D" w:rsidP="0037700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hyperlink r:id="rId5" w:history="1">
        <w:r w:rsidRPr="0037700B"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 xml:space="preserve">Инструкция по регистрации на </w:t>
        </w:r>
        <w:r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>Н</w:t>
        </w:r>
        <w:r w:rsidRPr="0037700B"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 xml:space="preserve">авигаторе дополнительного образования </w:t>
        </w:r>
        <w:r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>Красноярского края (</w:t>
        </w:r>
        <w:r w:rsidRPr="0037700B"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>navigator.dvpion.ru</w:t>
        </w:r>
        <w:r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>)</w:t>
        </w:r>
        <w:r w:rsidRPr="0037700B"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CB6B9D" w:rsidRPr="000169AE" w:rsidRDefault="00CB6B9D" w:rsidP="00AE266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B6B9D" w:rsidRPr="000169AE" w:rsidRDefault="00CB6B9D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Навигатор) - </w:t>
      </w:r>
      <w:r w:rsidRPr="000169AE">
        <w:rPr>
          <w:rFonts w:ascii="Times New Roman" w:hAnsi="Times New Roman"/>
          <w:color w:val="000000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>
        <w:rPr>
          <w:rFonts w:ascii="Times New Roman" w:hAnsi="Times New Roman"/>
          <w:color w:val="000000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hAnsi="Times New Roman"/>
          <w:color w:val="000000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CB6B9D" w:rsidRPr="000169AE" w:rsidRDefault="00CB6B9D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 нем представлена единая база образовательным программ различной направленности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позволяет родителям (законным представителям) получать исчерпывающую информацию о дополнительном образовании в своем городе, районе,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 Красноярском крае.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1. Регистрация на портале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планшет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) вой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дите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любой браузер,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по ссылке: </w:t>
      </w:r>
      <w:hyperlink r:id="rId6" w:history="1">
        <w:r w:rsidRPr="000169AE">
          <w:rPr>
            <w:rStyle w:val="Hyperlink"/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E3FD6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или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сканируя </w:t>
      </w:r>
      <w:r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QR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-код:</w:t>
      </w: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CB6B9D" w:rsidRDefault="00CB6B9D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015E7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125.25pt;height:125.25pt;visibility:visible">
            <v:imagedata r:id="rId7" o:title=""/>
          </v:shape>
        </w:pict>
      </w:r>
      <w:bookmarkStart w:id="0" w:name="_GoBack"/>
      <w:bookmarkEnd w:id="0"/>
    </w:p>
    <w:p w:rsidR="00CB6B9D" w:rsidRDefault="00CB6B9D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регистрации в Навигаторе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(получени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 прав пользователя в системе):</w:t>
      </w: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 Выберите кнопку «Регистрация»:</w:t>
      </w: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oval id="Овал 8" o:spid="_x0000_s1026" style="position:absolute;left:0;text-align:left;margin-left:314.7pt;margin-top:2.55pt;width:48.6pt;height:18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Pr="00A927CD">
        <w:rPr>
          <w:noProof/>
          <w:lang w:eastAsia="ru-RU"/>
        </w:rPr>
        <w:pict>
          <v:shape id="Рисунок 6" o:spid="_x0000_i1026" type="#_x0000_t75" style="width:273.75pt;height:210pt;visibility:visible">
            <v:imagedata r:id="rId8" o:title="" croptop="10712f" cropleft="13451f" cropright="12015f"/>
          </v:shape>
        </w:pict>
      </w: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 Заполните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следующие обязательные поля: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муниципальное образование (выбирается из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выпадающего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списка) по месту проживания;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Ф.И.О. родителя;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номер мобильного телефона;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действующий (актуальный)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на который придет ссылка для подтверждения регистрации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CB6B9D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пароль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(по вашему выбору)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B6B9D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27CD">
        <w:rPr>
          <w:noProof/>
          <w:lang w:eastAsia="ru-RU"/>
        </w:rPr>
        <w:pict>
          <v:shape id="Рисунок 1" o:spid="_x0000_i1027" type="#_x0000_t75" style="width:263.25pt;height:186pt;visibility:visible">
            <v:imagedata r:id="rId9" o:title="" croptop="10712f" cropbottom="6129f" cropleft="13030f" cropright="13906f"/>
          </v:shape>
        </w:pict>
      </w:r>
    </w:p>
    <w:p w:rsidR="00CB6B9D" w:rsidRDefault="00CB6B9D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CB6B9D" w:rsidRPr="000169AE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 Ознакомьтесь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постав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ьте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документами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B6B9D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oval id="Овал 14" o:spid="_x0000_s1027" style="position:absolute;left:0;text-align:left;margin-left:184.45pt;margin-top:153.15pt;width:25pt;height:23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Pr="00A927CD">
        <w:rPr>
          <w:noProof/>
          <w:lang w:eastAsia="ru-RU"/>
        </w:rPr>
        <w:pict>
          <v:shape id="_x0000_i1028" type="#_x0000_t75" style="width:261.75pt;height:195.75pt;visibility:visible">
            <v:imagedata r:id="rId10" o:title="" croptop="7472f" cropbottom="8495f" cropleft="13100f" cropright="13976f"/>
          </v:shape>
        </w:pict>
      </w:r>
    </w:p>
    <w:p w:rsidR="00CB6B9D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700B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Нажмите кнопку «Зарегистрироваться». </w:t>
      </w:r>
    </w:p>
    <w:p w:rsidR="00CB6B9D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После заполнения регистрац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тверждения электронного адреса.</w:t>
      </w:r>
    </w:p>
    <w:p w:rsidR="00CB6B9D" w:rsidRPr="000169AE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Навигатором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B6B9D" w:rsidRPr="000169AE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15E7">
        <w:rPr>
          <w:noProof/>
          <w:color w:val="000000"/>
          <w:lang w:eastAsia="ru-RU"/>
        </w:rPr>
        <w:pict>
          <v:shape id="Рисунок 4" o:spid="_x0000_i1029" type="#_x0000_t75" style="width:357pt;height:154.5pt;visibility:visible">
            <v:imagedata r:id="rId11" o:title="" croptop="7387f" cropbottom="8103f" cropright="605f"/>
          </v:shape>
        </w:pic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1. 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времени, не забыть! Рекомендуем Вам записать придуманный пароль и запомнить, где Вы сделали запись!!!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 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Поставив галочку согласия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, Вы автоматически даете согласие и на обработку персональных данных в соответствии с законодательством Российской Федерации.</w:t>
      </w:r>
    </w:p>
    <w:p w:rsidR="00CB6B9D" w:rsidRPr="000169AE" w:rsidRDefault="00CB6B9D" w:rsidP="00AE266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 Личный кабинет пользователя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27CD">
        <w:rPr>
          <w:noProof/>
          <w:lang w:eastAsia="ru-RU"/>
        </w:rPr>
        <w:pict>
          <v:shape id="Рисунок 15" o:spid="_x0000_i1030" type="#_x0000_t75" style="width:249pt;height:120.75pt;visibility:visible">
            <v:imagedata r:id="rId12" o:title="" croptop="10461f" cropbottom="22602f" cropleft="13528f" cropright="14250f"/>
          </v:shape>
        </w:pic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Во вкладке «Профиль» Вы можете редактировать свои основные данные.</w:t>
      </w:r>
    </w:p>
    <w:p w:rsidR="00CB6B9D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CB6B9D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27CD">
        <w:rPr>
          <w:noProof/>
          <w:lang w:eastAsia="ru-RU"/>
        </w:rPr>
        <w:pict>
          <v:shape id="Рисунок 16" o:spid="_x0000_i1031" type="#_x0000_t75" style="width:375.75pt;height:138.75pt;visibility:visible">
            <v:imagedata r:id="rId13" o:title="" croptop="7609f" cropbottom="32384f" cropleft="13455f" cropright="13169f"/>
          </v:shape>
        </w:pict>
      </w:r>
    </w:p>
    <w:p w:rsidR="00CB6B9D" w:rsidRPr="000169AE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CB6B9D" w:rsidRPr="000169AE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Во вкладке «История просмотров» Вы можете увидеть ранее просмотренные Вами программы.</w:t>
      </w:r>
    </w:p>
    <w:p w:rsidR="00CB6B9D" w:rsidRPr="000169AE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CB6B9D" w:rsidRPr="000169AE" w:rsidRDefault="00CB6B9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color w:val="000000"/>
          <w:sz w:val="24"/>
          <w:szCs w:val="24"/>
          <w:lang w:eastAsia="ru-RU"/>
        </w:rPr>
        <w:t>Через личный кабинет родитель может: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подавать заявки на программы, в группы, в которые ведется запись;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просматривать истории поданных заявок;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редактировать свой профиль;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размещать отзывы к программам.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CB6B9D" w:rsidRDefault="00CB6B9D" w:rsidP="00E417B7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Обращаем Ваше внимание на следующее: </w:t>
      </w:r>
    </w:p>
    <w:p w:rsidR="00CB6B9D" w:rsidRPr="000169AE" w:rsidRDefault="00CB6B9D" w:rsidP="00E417B7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раздел «Дети». В этом разделе в соответствующие поля внесите требуемые данные. </w:t>
      </w:r>
    </w:p>
    <w:p w:rsidR="00CB6B9D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0169AE">
        <w:rPr>
          <w:rFonts w:ascii="Times New Roman" w:hAnsi="Times New Roman"/>
          <w:b/>
          <w:color w:val="000000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3. Поиск программ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по муниципалитету (территориальное расположение);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по организатору (организация, предоставляющая услуги по дополнительному образованию);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по возрасту детей.</w:t>
      </w:r>
    </w:p>
    <w:p w:rsidR="00CB6B9D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 ожидаемые результаты, данные о педагогах,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расписание занятий и др.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4. Запись ребенка на обучение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течение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трех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заявку в Навигаторе и связывается с родителем (законным представителем) для уточнения информации.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CB6B9D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CB6B9D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2. Подтверждение заявки означает готовность организации принять ребенка в объединение при соблюдении всех необходимых условий и требований, установленных для зачисления на конкретную программу и обучения по программе.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Обработка новых заявок на программы обучения составляет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три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рабочих дн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 момента подачи заявки.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Если в течение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трех</w:t>
      </w: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 ранее полученного уведомления.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5. Дополнительная информация</w:t>
      </w:r>
    </w:p>
    <w:p w:rsidR="00CB6B9D" w:rsidRPr="000169AE" w:rsidRDefault="00CB6B9D" w:rsidP="00AE266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если пользователь не предоставил свои контактные данные (номер телефона, адрес электронной почты);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CB6B9D" w:rsidRPr="000169AE" w:rsidRDefault="00CB6B9D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если пользователь предоставил некорректные контактные данные;</w:t>
      </w:r>
    </w:p>
    <w:p w:rsidR="00CB6B9D" w:rsidRPr="000169AE" w:rsidRDefault="00CB6B9D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hAnsi="Times New Roman"/>
          <w:color w:val="000000"/>
          <w:sz w:val="24"/>
          <w:szCs w:val="24"/>
          <w:lang w:eastAsia="ru-RU"/>
        </w:rPr>
        <w:t>- если пользователь не подтвердил адрес электронной почты при регистрации.</w:t>
      </w:r>
    </w:p>
    <w:sectPr w:rsidR="00CB6B9D" w:rsidRPr="000169AE" w:rsidSect="003038A5">
      <w:pgSz w:w="11906" w:h="16838"/>
      <w:pgMar w:top="70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  <w:rPr>
        <w:rFonts w:cs="Times New Roman"/>
      </w:r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17BB"/>
    <w:rsid w:val="00013483"/>
    <w:rsid w:val="000169AE"/>
    <w:rsid w:val="000A20E1"/>
    <w:rsid w:val="000F7822"/>
    <w:rsid w:val="001136B1"/>
    <w:rsid w:val="00202108"/>
    <w:rsid w:val="002E3FD6"/>
    <w:rsid w:val="003038A5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927CD"/>
    <w:rsid w:val="00AE2669"/>
    <w:rsid w:val="00B35066"/>
    <w:rsid w:val="00CB6B9D"/>
    <w:rsid w:val="00D015E7"/>
    <w:rsid w:val="00D9084C"/>
    <w:rsid w:val="00E417B7"/>
    <w:rsid w:val="00EF3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108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E266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E2669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E417B7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06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82</TotalTime>
  <Pages>5</Pages>
  <Words>1267</Words>
  <Characters>7226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Nout_1_26</cp:lastModifiedBy>
  <cp:revision>13</cp:revision>
  <cp:lastPrinted>2020-04-22T06:16:00Z</cp:lastPrinted>
  <dcterms:created xsi:type="dcterms:W3CDTF">2020-02-13T09:18:00Z</dcterms:created>
  <dcterms:modified xsi:type="dcterms:W3CDTF">2020-04-22T06:16:00Z</dcterms:modified>
</cp:coreProperties>
</file>